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09"/>
      </w:tblGrid>
      <w:tr w:rsidR="00CD65C4" w:rsidRPr="00EB079F" w:rsidTr="0038395F">
        <w:trPr>
          <w:trHeight w:val="681"/>
        </w:trPr>
        <w:tc>
          <w:tcPr>
            <w:tcW w:w="7509" w:type="dxa"/>
            <w:tcBorders>
              <w:top w:val="nil"/>
            </w:tcBorders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B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E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G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IJ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K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E56611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L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PQ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R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987906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Sch</w:t>
            </w:r>
            <w:proofErr w:type="spellEnd"/>
            <w:r w:rsidR="0098790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CD65C4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CD65C4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St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272DE1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272DE1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U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272DE1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r>
              <w:rPr>
                <w:rFonts w:ascii="Arial" w:hAnsi="Arial" w:cs="Arial"/>
                <w:b/>
                <w:sz w:val="32"/>
                <w:szCs w:val="32"/>
              </w:rPr>
              <w:t>V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bookmarkEnd w:id="0"/>
      <w:tr w:rsidR="00272DE1" w:rsidRPr="00EB079F" w:rsidTr="0038395F">
        <w:trPr>
          <w:trHeight w:val="681"/>
        </w:trPr>
        <w:tc>
          <w:tcPr>
            <w:tcW w:w="7509" w:type="dxa"/>
            <w:shd w:val="clear" w:color="auto" w:fill="auto"/>
            <w:vAlign w:val="bottom"/>
          </w:tcPr>
          <w:p w:rsidR="00272DE1" w:rsidRPr="00EB079F" w:rsidRDefault="00417AB4" w:rsidP="00E755E5">
            <w:pPr>
              <w:spacing w:before="28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272DE1" w:rsidRPr="00EB079F" w:rsidTr="008911AF">
        <w:trPr>
          <w:trHeight w:val="689"/>
        </w:trPr>
        <w:tc>
          <w:tcPr>
            <w:tcW w:w="7509" w:type="dxa"/>
            <w:shd w:val="clear" w:color="auto" w:fill="auto"/>
            <w:vAlign w:val="bottom"/>
          </w:tcPr>
          <w:p w:rsidR="00A06932" w:rsidRDefault="00A06932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-129.85pt;margin-top:6.75pt;width:91.2pt;height:31.2pt;z-index:251659264;mso-position-horizontal-relative:text;mso-position-vertical-relative:text;mso-width-relative:page;mso-height-relative:page">
                  <v:imagedata r:id="rId8" o:title="Biella_Logo_Dachmarke_black"/>
                </v:shape>
              </w:pict>
            </w:r>
          </w:p>
          <w:p w:rsidR="00272DE1" w:rsidRPr="00EB079F" w:rsidRDefault="00417AB4" w:rsidP="00B8067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XZ</w:t>
            </w:r>
            <w:r w:rsidR="00EB079F" w:rsidRPr="00EB079F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:rsidR="00F90E34" w:rsidRPr="00220AB1" w:rsidRDefault="00F90E34" w:rsidP="00EB079F">
      <w:pPr>
        <w:rPr>
          <w:rFonts w:ascii="Arial" w:hAnsi="Arial" w:cs="Arial"/>
          <w:sz w:val="2"/>
          <w:szCs w:val="32"/>
        </w:rPr>
      </w:pPr>
    </w:p>
    <w:sectPr w:rsidR="00F90E34" w:rsidRPr="00220AB1" w:rsidSect="00086584">
      <w:pgSz w:w="11906" w:h="16838"/>
      <w:pgMar w:top="0" w:right="1418" w:bottom="0" w:left="311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553" w:rsidRDefault="004B0553" w:rsidP="00086584">
      <w:r>
        <w:separator/>
      </w:r>
    </w:p>
  </w:endnote>
  <w:endnote w:type="continuationSeparator" w:id="0">
    <w:p w:rsidR="004B0553" w:rsidRDefault="004B0553" w:rsidP="0008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553" w:rsidRDefault="004B0553" w:rsidP="00086584">
      <w:r>
        <w:separator/>
      </w:r>
    </w:p>
  </w:footnote>
  <w:footnote w:type="continuationSeparator" w:id="0">
    <w:p w:rsidR="004B0553" w:rsidRDefault="004B0553" w:rsidP="00086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6731"/>
    <w:rsid w:val="00021B1F"/>
    <w:rsid w:val="000363A6"/>
    <w:rsid w:val="00085038"/>
    <w:rsid w:val="00086584"/>
    <w:rsid w:val="00086968"/>
    <w:rsid w:val="001F6731"/>
    <w:rsid w:val="00216DE1"/>
    <w:rsid w:val="00220AB1"/>
    <w:rsid w:val="00272DE1"/>
    <w:rsid w:val="00351BA4"/>
    <w:rsid w:val="0038395F"/>
    <w:rsid w:val="00417AB4"/>
    <w:rsid w:val="004229B5"/>
    <w:rsid w:val="004342FD"/>
    <w:rsid w:val="00481428"/>
    <w:rsid w:val="004B0553"/>
    <w:rsid w:val="004B2B43"/>
    <w:rsid w:val="0054404B"/>
    <w:rsid w:val="006D2A99"/>
    <w:rsid w:val="00766AE3"/>
    <w:rsid w:val="007D6957"/>
    <w:rsid w:val="008911AF"/>
    <w:rsid w:val="008C52C8"/>
    <w:rsid w:val="008E3DC3"/>
    <w:rsid w:val="00966B20"/>
    <w:rsid w:val="00987906"/>
    <w:rsid w:val="00A06932"/>
    <w:rsid w:val="00A431C0"/>
    <w:rsid w:val="00AD5DB9"/>
    <w:rsid w:val="00B11800"/>
    <w:rsid w:val="00B208FB"/>
    <w:rsid w:val="00B412CF"/>
    <w:rsid w:val="00B80678"/>
    <w:rsid w:val="00C24B49"/>
    <w:rsid w:val="00CD65C4"/>
    <w:rsid w:val="00D91794"/>
    <w:rsid w:val="00E00AD0"/>
    <w:rsid w:val="00E04C81"/>
    <w:rsid w:val="00E56611"/>
    <w:rsid w:val="00E755E5"/>
    <w:rsid w:val="00E92DD1"/>
    <w:rsid w:val="00EB079F"/>
    <w:rsid w:val="00F90E34"/>
    <w:rsid w:val="00F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EB079F"/>
    <w:rPr>
      <w:color w:val="808080"/>
    </w:rPr>
  </w:style>
  <w:style w:type="paragraph" w:styleId="Sprechblasentext">
    <w:name w:val="Balloon Text"/>
    <w:basedOn w:val="Standard"/>
    <w:link w:val="SprechblasentextZchn"/>
    <w:rsid w:val="00EB07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B079F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rsid w:val="000865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86584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0865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086584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2673A-6E00-4165-B489-874B80EFF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Register_A-Z</Template>
  <TotalTime>0</TotalTime>
  <Pages>1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Biella-Neher AG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Helbling Bianca</dc:creator>
  <cp:lastModifiedBy>Andrea Beyeler</cp:lastModifiedBy>
  <cp:revision>3</cp:revision>
  <cp:lastPrinted>2013-06-05T12:50:00Z</cp:lastPrinted>
  <dcterms:created xsi:type="dcterms:W3CDTF">2018-11-30T09:39:00Z</dcterms:created>
  <dcterms:modified xsi:type="dcterms:W3CDTF">2018-11-30T09:40:00Z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2001748220</vt:i4>
  </property>
  <property fmtid="{D5CDD505-2E9C-101B-9397-08002B2CF9AE}" pid="3" name="_NewReviewCycle">
    <vt:lpwstr/>
  </property>
  <property fmtid="{D5CDD505-2E9C-101B-9397-08002B2CF9AE}" pid="4" name="_EmailSubject">
    <vt:lpwstr>Create Online Register A-Z.doc</vt:lpwstr>
  </property>
  <property fmtid="{D5CDD505-2E9C-101B-9397-08002B2CF9AE}" pid="5" name="_AuthorEmail">
    <vt:lpwstr>Jessi.Ambass@biella.ch</vt:lpwstr>
  </property>
  <property fmtid="{D5CDD505-2E9C-101B-9397-08002B2CF9AE}" pid="6" name="_AuthorEmailDisplayName">
    <vt:lpwstr>Ambass Jessi</vt:lpwstr>
  </property>
  <property fmtid="{D5CDD505-2E9C-101B-9397-08002B2CF9AE}" pid="7" name="_ReviewingToolsShownOnce">
    <vt:lpwstr/>
  </property>
</Properties>
</file>