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5"/>
      </w:tblGrid>
      <w:tr w:rsidR="00506CB2" w:rsidRPr="00FE1326" w:rsidTr="0098106D">
        <w:trPr>
          <w:trHeight w:val="2155"/>
        </w:trPr>
        <w:tc>
          <w:tcPr>
            <w:tcW w:w="921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6CB2" w:rsidRPr="00FE1326" w:rsidRDefault="00506CB2" w:rsidP="0069610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326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="00165BF5"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506CB2" w:rsidRPr="00FE1326" w:rsidTr="0098106D">
        <w:trPr>
          <w:trHeight w:val="2778"/>
        </w:trPr>
        <w:tc>
          <w:tcPr>
            <w:tcW w:w="9212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506CB2" w:rsidRPr="00FE1326" w:rsidRDefault="00506CB2" w:rsidP="0069610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326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165BF5"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506CB2" w:rsidRPr="00FE1326" w:rsidTr="0098106D">
        <w:trPr>
          <w:trHeight w:val="2778"/>
        </w:trPr>
        <w:tc>
          <w:tcPr>
            <w:tcW w:w="9212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506CB2" w:rsidRPr="00FE1326" w:rsidRDefault="00506CB2" w:rsidP="0069610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326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165BF5"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506CB2" w:rsidRPr="00FE1326" w:rsidTr="0098106D">
        <w:trPr>
          <w:trHeight w:val="2778"/>
        </w:trPr>
        <w:tc>
          <w:tcPr>
            <w:tcW w:w="9212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506CB2" w:rsidRPr="00FE1326" w:rsidRDefault="00506CB2" w:rsidP="0069610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326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165BF5"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506CB2" w:rsidRPr="00FE1326" w:rsidTr="0098106D">
        <w:trPr>
          <w:trHeight w:val="2778"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06CB2" w:rsidRPr="00FE1326" w:rsidRDefault="00C601F9" w:rsidP="00C601F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506CB2" w:rsidRPr="00FE1326" w:rsidTr="0098106D">
        <w:trPr>
          <w:trHeight w:val="2778"/>
        </w:trPr>
        <w:tc>
          <w:tcPr>
            <w:tcW w:w="921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06CB2" w:rsidRPr="00FE1326" w:rsidRDefault="00C601F9" w:rsidP="0069610A">
            <w:pPr>
              <w:spacing w:before="264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-1569085</wp:posOffset>
                  </wp:positionH>
                  <wp:positionV relativeFrom="paragraph">
                    <wp:posOffset>1592580</wp:posOffset>
                  </wp:positionV>
                  <wp:extent cx="1240155" cy="424180"/>
                  <wp:effectExtent l="0" t="0" r="0" b="0"/>
                  <wp:wrapNone/>
                  <wp:docPr id="22" name="Bild 22" descr="Biella_Logo_Dachmarke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ella_Logo_Dachmark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CB2" w:rsidRPr="00FE1326"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165BF5" w:rsidRPr="00FE1326">
              <w:rPr>
                <w:rFonts w:ascii="Arial" w:hAnsi="Arial" w:cs="Arial"/>
                <w:b/>
                <w:sz w:val="32"/>
                <w:szCs w:val="32"/>
              </w:rPr>
              <w:tab/>
            </w:r>
            <w:bookmarkStart w:id="0" w:name="_GoBack"/>
            <w:bookmarkEnd w:id="0"/>
          </w:p>
        </w:tc>
      </w:tr>
      <w:tr w:rsidR="00506CB2" w:rsidRPr="00FE1326" w:rsidTr="0098106D">
        <w:trPr>
          <w:trHeight w:val="463"/>
        </w:trPr>
        <w:tc>
          <w:tcPr>
            <w:tcW w:w="921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6CB2" w:rsidRPr="00FE1326" w:rsidRDefault="00506CB2" w:rsidP="00506CB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C47EE9" w:rsidRPr="00E22DBB" w:rsidRDefault="00C47EE9" w:rsidP="00672D2B">
      <w:pPr>
        <w:rPr>
          <w:rFonts w:ascii="Arial" w:hAnsi="Arial" w:cs="Arial"/>
          <w:sz w:val="2"/>
          <w:szCs w:val="32"/>
        </w:rPr>
      </w:pPr>
    </w:p>
    <w:sectPr w:rsidR="00C47EE9" w:rsidRPr="00E22DBB" w:rsidSect="00BD48D4">
      <w:pgSz w:w="11906" w:h="16838"/>
      <w:pgMar w:top="0" w:right="1418" w:bottom="0" w:left="311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407" w:rsidRDefault="00344407" w:rsidP="00BD48D4">
      <w:r>
        <w:separator/>
      </w:r>
    </w:p>
  </w:endnote>
  <w:endnote w:type="continuationSeparator" w:id="0">
    <w:p w:rsidR="00344407" w:rsidRDefault="00344407" w:rsidP="00BD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407" w:rsidRDefault="00344407" w:rsidP="00BD48D4">
      <w:r>
        <w:separator/>
      </w:r>
    </w:p>
  </w:footnote>
  <w:footnote w:type="continuationSeparator" w:id="0">
    <w:p w:rsidR="00344407" w:rsidRDefault="00344407" w:rsidP="00BD48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F9"/>
    <w:rsid w:val="0001491D"/>
    <w:rsid w:val="0008295F"/>
    <w:rsid w:val="00165BF5"/>
    <w:rsid w:val="001B6EEB"/>
    <w:rsid w:val="001E2AAE"/>
    <w:rsid w:val="00232EC2"/>
    <w:rsid w:val="00344407"/>
    <w:rsid w:val="00372ED0"/>
    <w:rsid w:val="003C0E70"/>
    <w:rsid w:val="003C102D"/>
    <w:rsid w:val="00495B8C"/>
    <w:rsid w:val="004A11E7"/>
    <w:rsid w:val="00506CB2"/>
    <w:rsid w:val="00644F63"/>
    <w:rsid w:val="00672D2B"/>
    <w:rsid w:val="00690062"/>
    <w:rsid w:val="0069610A"/>
    <w:rsid w:val="006B6C07"/>
    <w:rsid w:val="00856905"/>
    <w:rsid w:val="00966B20"/>
    <w:rsid w:val="0098106D"/>
    <w:rsid w:val="009F62DA"/>
    <w:rsid w:val="00B43EE0"/>
    <w:rsid w:val="00BD48D4"/>
    <w:rsid w:val="00C47EE9"/>
    <w:rsid w:val="00C601F9"/>
    <w:rsid w:val="00C665B2"/>
    <w:rsid w:val="00D40DDC"/>
    <w:rsid w:val="00DB212E"/>
    <w:rsid w:val="00E22DBB"/>
    <w:rsid w:val="00E313C7"/>
    <w:rsid w:val="00F90E34"/>
    <w:rsid w:val="00FE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06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506CB2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165BF5"/>
    <w:rPr>
      <w:color w:val="808080"/>
    </w:rPr>
  </w:style>
  <w:style w:type="paragraph" w:styleId="Kopfzeile">
    <w:name w:val="header"/>
    <w:basedOn w:val="Standard"/>
    <w:link w:val="KopfzeileZchn"/>
    <w:uiPriority w:val="99"/>
    <w:rsid w:val="00BD48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D48D4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BD48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48D4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06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506CB2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165BF5"/>
    <w:rPr>
      <w:color w:val="808080"/>
    </w:rPr>
  </w:style>
  <w:style w:type="paragraph" w:styleId="Kopfzeile">
    <w:name w:val="header"/>
    <w:basedOn w:val="Standard"/>
    <w:link w:val="KopfzeileZchn"/>
    <w:uiPriority w:val="99"/>
    <w:rsid w:val="00BD48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D48D4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BD48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48D4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blasel\Downloads\Register_6teili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4165C-46BE-40ED-8B4C-ACFFA63C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Register_6teilig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Biella-Neher AG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Selin Blaser</dc:creator>
  <cp:lastModifiedBy>Selin Blaser</cp:lastModifiedBy>
  <cp:revision>1</cp:revision>
  <cp:lastPrinted>2005-08-17T07:36:00Z</cp:lastPrinted>
  <dcterms:created xsi:type="dcterms:W3CDTF">2021-09-15T12:12:00Z</dcterms:created>
  <dcterms:modified xsi:type="dcterms:W3CDTF">2021-09-15T12:13:00Z</dcterms:modified>
</cp:coreProperties>
</file>