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18" w:rsidRDefault="00CF0618"/>
    <w:tbl>
      <w:tblPr>
        <w:tblW w:w="795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0"/>
        <w:gridCol w:w="15"/>
      </w:tblGrid>
      <w:tr w:rsidR="00CD65C4" w:rsidRPr="00FB6D46" w:rsidTr="00CF0618">
        <w:trPr>
          <w:gridAfter w:val="1"/>
          <w:wAfter w:w="15" w:type="dxa"/>
          <w:trHeight w:val="336"/>
        </w:trPr>
        <w:tc>
          <w:tcPr>
            <w:tcW w:w="7940" w:type="dxa"/>
            <w:tcBorders>
              <w:top w:val="nil"/>
            </w:tcBorders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20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10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25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988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56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964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34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22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10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999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12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27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43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gridAfter w:val="1"/>
          <w:wAfter w:w="15" w:type="dxa"/>
          <w:trHeight w:val="1005"/>
        </w:trPr>
        <w:tc>
          <w:tcPr>
            <w:tcW w:w="7940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92A04" w:rsidRPr="00FB6D46" w:rsidTr="00CF0618">
        <w:trPr>
          <w:gridAfter w:val="1"/>
          <w:wAfter w:w="15" w:type="dxa"/>
          <w:trHeight w:val="1020"/>
        </w:trPr>
        <w:tc>
          <w:tcPr>
            <w:tcW w:w="7940" w:type="dxa"/>
            <w:shd w:val="clear" w:color="auto" w:fill="auto"/>
          </w:tcPr>
          <w:p w:rsidR="003E4C83" w:rsidRDefault="00740068" w:rsidP="00D7102B">
            <w:pPr>
              <w:spacing w:before="16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de-C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-1569085</wp:posOffset>
                  </wp:positionH>
                  <wp:positionV relativeFrom="paragraph">
                    <wp:posOffset>105410</wp:posOffset>
                  </wp:positionV>
                  <wp:extent cx="1339215" cy="457835"/>
                  <wp:effectExtent l="0" t="0" r="0" b="0"/>
                  <wp:wrapNone/>
                  <wp:docPr id="30" name="Bild 30" descr="Biella_Logo_Dachmark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iella_Logo_Dachmark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A04" w:rsidRDefault="00D7102B" w:rsidP="00D7102B">
            <w:pPr>
              <w:spacing w:before="160"/>
            </w:pPr>
            <w:r>
              <w:rPr>
                <w:rFonts w:ascii="Arial" w:hAnsi="Arial" w:cs="Arial"/>
                <w:b/>
                <w:sz w:val="32"/>
                <w:szCs w:val="32"/>
              </w:rPr>
              <w:t>16</w:t>
            </w:r>
          </w:p>
        </w:tc>
      </w:tr>
      <w:tr w:rsidR="00CD65C4" w:rsidRPr="00FB6D46" w:rsidTr="0059597A">
        <w:trPr>
          <w:trHeight w:val="1056"/>
        </w:trPr>
        <w:tc>
          <w:tcPr>
            <w:tcW w:w="795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:rsidR="00CD65C4" w:rsidRPr="00AE2CFB" w:rsidRDefault="00CF0618" w:rsidP="00CF0618">
            <w:pPr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1</w:t>
            </w:r>
            <w:r w:rsidR="00CD65C4" w:rsidRPr="00AE2CFB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bookmarkEnd w:id="0"/>
      <w:tr w:rsidR="00CD65C4" w:rsidRPr="00FB6D46" w:rsidTr="00CF0618">
        <w:trPr>
          <w:trHeight w:val="1044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CD65C4" w:rsidRPr="00AE2CFB" w:rsidRDefault="00CF0618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CD65C4" w:rsidRPr="00AE2CFB"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trHeight w:val="1088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48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66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52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70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30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102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62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26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1024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27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960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953"/>
        </w:trPr>
        <w:tc>
          <w:tcPr>
            <w:tcW w:w="7955" w:type="dxa"/>
            <w:gridSpan w:val="2"/>
            <w:shd w:val="clear" w:color="auto" w:fill="auto"/>
            <w:vAlign w:val="bottom"/>
          </w:tcPr>
          <w:p w:rsidR="00740068" w:rsidRDefault="00740068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72DE1" w:rsidRPr="00AE2CFB" w:rsidRDefault="00740068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272DE1" w:rsidRPr="00AE2CFB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CF0618">
        <w:trPr>
          <w:trHeight w:val="892"/>
        </w:trPr>
        <w:tc>
          <w:tcPr>
            <w:tcW w:w="79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E4C83" w:rsidRDefault="003E4C83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40068" w:rsidRDefault="00740068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CF0618">
        <w:trPr>
          <w:trHeight w:val="941"/>
        </w:trPr>
        <w:tc>
          <w:tcPr>
            <w:tcW w:w="79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40068" w:rsidRDefault="00740068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15425" w:rsidRDefault="00740068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-1578610</wp:posOffset>
                  </wp:positionH>
                  <wp:positionV relativeFrom="paragraph">
                    <wp:posOffset>19050</wp:posOffset>
                  </wp:positionV>
                  <wp:extent cx="1339215" cy="457835"/>
                  <wp:effectExtent l="0" t="0" r="0" b="0"/>
                  <wp:wrapNone/>
                  <wp:docPr id="29" name="Bild 29" descr="Biella_Logo_Dachmark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ella_Logo_Dachmark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CD65C4" w:rsidRPr="00915425" w:rsidRDefault="00915425" w:rsidP="0091542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15425">
              <w:rPr>
                <w:rFonts w:ascii="Arial" w:hAnsi="Arial" w:cs="Arial"/>
                <w:b/>
                <w:sz w:val="32"/>
                <w:szCs w:val="32"/>
              </w:rPr>
              <w:t>31</w:t>
            </w:r>
          </w:p>
        </w:tc>
      </w:tr>
    </w:tbl>
    <w:p w:rsidR="00F90E34" w:rsidRPr="00BF68C0" w:rsidRDefault="00F90E34" w:rsidP="00CD65C4">
      <w:pPr>
        <w:rPr>
          <w:rFonts w:ascii="Arial" w:hAnsi="Arial" w:cs="Arial"/>
          <w:sz w:val="2"/>
          <w:szCs w:val="32"/>
        </w:rPr>
      </w:pPr>
    </w:p>
    <w:sectPr w:rsidR="00F90E34" w:rsidRPr="00BF68C0" w:rsidSect="00CF0618">
      <w:pgSz w:w="11906" w:h="16838"/>
      <w:pgMar w:top="180" w:right="1418" w:bottom="340" w:left="311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C83" w:rsidRDefault="003E4C83" w:rsidP="00D7102B">
      <w:r>
        <w:separator/>
      </w:r>
    </w:p>
  </w:endnote>
  <w:endnote w:type="continuationSeparator" w:id="0">
    <w:p w:rsidR="003E4C83" w:rsidRDefault="003E4C83" w:rsidP="00D71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C83" w:rsidRDefault="003E4C83" w:rsidP="00D7102B">
      <w:r>
        <w:separator/>
      </w:r>
    </w:p>
  </w:footnote>
  <w:footnote w:type="continuationSeparator" w:id="0">
    <w:p w:rsidR="003E4C83" w:rsidRDefault="003E4C83" w:rsidP="00D71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83"/>
    <w:rsid w:val="00272DE1"/>
    <w:rsid w:val="00292A04"/>
    <w:rsid w:val="002A7CF7"/>
    <w:rsid w:val="00326A89"/>
    <w:rsid w:val="00371C88"/>
    <w:rsid w:val="003E4C83"/>
    <w:rsid w:val="004342FD"/>
    <w:rsid w:val="00513195"/>
    <w:rsid w:val="00542166"/>
    <w:rsid w:val="0059597A"/>
    <w:rsid w:val="005D085B"/>
    <w:rsid w:val="0067604B"/>
    <w:rsid w:val="00740068"/>
    <w:rsid w:val="00766AE3"/>
    <w:rsid w:val="007D648D"/>
    <w:rsid w:val="0080696F"/>
    <w:rsid w:val="00915425"/>
    <w:rsid w:val="00966B20"/>
    <w:rsid w:val="00970DBB"/>
    <w:rsid w:val="009A6869"/>
    <w:rsid w:val="00AE2CFB"/>
    <w:rsid w:val="00B11800"/>
    <w:rsid w:val="00B412CF"/>
    <w:rsid w:val="00B846B5"/>
    <w:rsid w:val="00BF68C0"/>
    <w:rsid w:val="00CD65C4"/>
    <w:rsid w:val="00CF0618"/>
    <w:rsid w:val="00D7102B"/>
    <w:rsid w:val="00E00AD0"/>
    <w:rsid w:val="00E47AD7"/>
    <w:rsid w:val="00F90E34"/>
    <w:rsid w:val="00FB6D46"/>
    <w:rsid w:val="00FB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FB6D46"/>
    <w:rPr>
      <w:color w:val="808080"/>
    </w:rPr>
  </w:style>
  <w:style w:type="paragraph" w:styleId="Sprechblasentext">
    <w:name w:val="Balloon Text"/>
    <w:basedOn w:val="Standard"/>
    <w:link w:val="SprechblasentextZchn"/>
    <w:rsid w:val="00FB6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6D46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D710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7102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D710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7102B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FB6D46"/>
    <w:rPr>
      <w:color w:val="808080"/>
    </w:rPr>
  </w:style>
  <w:style w:type="paragraph" w:styleId="Sprechblasentext">
    <w:name w:val="Balloon Text"/>
    <w:basedOn w:val="Standard"/>
    <w:link w:val="SprechblasentextZchn"/>
    <w:rsid w:val="00FB6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6D46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D710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7102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D710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7102B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deeni\AppData\Local\Packages\Microsoft.MicrosoftEdge_8wekyb3d8bbwe\TempState\Downloads\Register_31teilig%20(5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Register_31teilig (5)</Template>
  <TotalTime>0</TotalTime>
  <Pages>2</Pages>
  <Words>31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Biella-Neher AG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Ademi Enisa</dc:creator>
  <cp:lastModifiedBy>Ademi Enisa</cp:lastModifiedBy>
  <cp:revision>2</cp:revision>
  <cp:lastPrinted>2020-10-01T07:37:00Z</cp:lastPrinted>
  <dcterms:created xsi:type="dcterms:W3CDTF">2020-10-01T07:30:00Z</dcterms:created>
  <dcterms:modified xsi:type="dcterms:W3CDTF">2020-10-08T12:12:00Z</dcterms:modified>
</cp:coreProperties>
</file>